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D264" w14:textId="1A078309" w:rsidR="007B2B80" w:rsidRPr="007B2B80" w:rsidRDefault="00F47A10" w:rsidP="00E50E8C">
      <w:pPr>
        <w:pStyle w:val="NavnNavnesen"/>
        <w:spacing w:before="3240" w:after="240"/>
      </w:pPr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E81CFA" wp14:editId="763F91BA">
                <wp:simplePos x="0" y="0"/>
                <wp:positionH relativeFrom="column">
                  <wp:posOffset>-1564005</wp:posOffset>
                </wp:positionH>
                <wp:positionV relativeFrom="paragraph">
                  <wp:posOffset>2103120</wp:posOffset>
                </wp:positionV>
                <wp:extent cx="1249680" cy="1404620"/>
                <wp:effectExtent l="0" t="0" r="26670" b="26670"/>
                <wp:wrapSquare wrapText="bothSides"/>
                <wp:docPr id="217" name="Tekstfelt 2" descr="Enhed, sagsnummer og dato" title="Enhed, sagsnummer og da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32E3C" w14:textId="0B776D46" w:rsidR="00F47A10" w:rsidRDefault="00F47A10" w:rsidP="00F47A10">
                            <w:pPr>
                              <w:pStyle w:val="Venstrespalteoverskrift"/>
                            </w:pPr>
                            <w:r>
                              <w:t xml:space="preserve">Enhed: </w:t>
                            </w:r>
                          </w:p>
                          <w:p w14:paraId="2DEE3EEE" w14:textId="4CC6F2D2" w:rsidR="00F47A10" w:rsidRDefault="00672064" w:rsidP="00F47A10">
                            <w:pPr>
                              <w:pStyle w:val="Venstrespaltetekst"/>
                              <w:suppressOverlap w:val="0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Tilskudsøkonomi</w:t>
                            </w:r>
                          </w:p>
                          <w:p w14:paraId="6625DA62" w14:textId="77777777" w:rsidR="009404FA" w:rsidRDefault="009404FA" w:rsidP="00F47A10">
                            <w:pPr>
                              <w:pStyle w:val="Venstrespaltetekst"/>
                              <w:suppressOverlap w:val="0"/>
                            </w:pPr>
                          </w:p>
                          <w:p w14:paraId="27F0EDC1" w14:textId="77777777" w:rsidR="00F47A10" w:rsidRPr="006010A9" w:rsidRDefault="00F47A10" w:rsidP="00F47A10">
                            <w:pPr>
                              <w:pStyle w:val="Venstrespalteoverskrift"/>
                            </w:pPr>
                            <w:r w:rsidRPr="006010A9">
                              <w:t>Sagsnr.:</w:t>
                            </w:r>
                          </w:p>
                          <w:p w14:paraId="3857E3FD" w14:textId="2CE4B310" w:rsidR="00F47A10" w:rsidRDefault="00404BB3" w:rsidP="00F47A10">
                            <w:pPr>
                              <w:pStyle w:val="Afsenderadresse"/>
                            </w:pPr>
                            <w:r>
                              <w:t>202</w:t>
                            </w:r>
                            <w:r w:rsidR="009C74A4">
                              <w:t>6</w:t>
                            </w:r>
                            <w:r>
                              <w:t>-</w:t>
                            </w:r>
                            <w:r w:rsidR="009C74A4">
                              <w:t>3439</w:t>
                            </w:r>
                          </w:p>
                          <w:p w14:paraId="7D7E0BFC" w14:textId="77777777" w:rsidR="00F47A10" w:rsidRDefault="00F47A10" w:rsidP="00F47A10">
                            <w:pPr>
                              <w:pStyle w:val="Afsenderadresse"/>
                            </w:pPr>
                          </w:p>
                          <w:p w14:paraId="1ED239DA" w14:textId="7FA7DE5B" w:rsidR="00F47A10" w:rsidRDefault="00F47A10" w:rsidP="00F47A10">
                            <w:pPr>
                              <w:pStyle w:val="Venstrespalteoverskrift"/>
                            </w:pPr>
                            <w:r>
                              <w:t>Dato:</w:t>
                            </w:r>
                          </w:p>
                          <w:p w14:paraId="660A57A5" w14:textId="28EBE03C" w:rsidR="00F47A10" w:rsidRPr="00735C94" w:rsidRDefault="009C74A4" w:rsidP="00F47A10">
                            <w:pPr>
                              <w:pStyle w:val="Venstrespalteoverskri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17</w:t>
                            </w:r>
                            <w:r w:rsidR="00404BB3" w:rsidRPr="00735C94">
                              <w:rPr>
                                <w:b w:val="0"/>
                              </w:rPr>
                              <w:t xml:space="preserve">. </w:t>
                            </w:r>
                            <w:r>
                              <w:rPr>
                                <w:b w:val="0"/>
                              </w:rPr>
                              <w:t>april</w:t>
                            </w:r>
                            <w:r w:rsidR="00404BB3" w:rsidRPr="00735C94">
                              <w:rPr>
                                <w:b w:val="0"/>
                              </w:rPr>
                              <w:t xml:space="preserve"> 202</w:t>
                            </w:r>
                            <w:r>
                              <w:rPr>
                                <w:b w:val="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E81CFA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Titel: Enhed, sagsnummer og dato - Beskrivelse: Enhed, sagsnummer og dato" style="position:absolute;margin-left:-123.15pt;margin-top:165.6pt;width:98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">
                <v:textbox style="mso-fit-shape-to-text:t">
                  <w:txbxContent>
                    <w:p w14:paraId="43D32E3C" w14:textId="0B776D46" w:rsidR="00F47A10" w:rsidRDefault="00F47A10" w:rsidP="00F47A10">
                      <w:pPr>
                        <w:pStyle w:val="Venstrespalteoverskrift"/>
                      </w:pPr>
                      <w:r>
                        <w:t xml:space="preserve">Enhed: </w:t>
                      </w:r>
                    </w:p>
                    <w:p w14:paraId="2DEE3EEE" w14:textId="4CC6F2D2" w:rsidR="00F47A10" w:rsidRDefault="00672064" w:rsidP="00F47A10">
                      <w:pPr>
                        <w:pStyle w:val="Venstrespaltetekst"/>
                        <w:suppressOverlap w:val="0"/>
                        <w:rPr>
                          <w:lang w:eastAsia="en-US"/>
                        </w:rPr>
                      </w:pPr>
                      <w:r>
                        <w:rPr>
                          <w:lang w:eastAsia="en-US"/>
                        </w:rPr>
                        <w:t>Tilskudsøkonomi</w:t>
                      </w:r>
                    </w:p>
                    <w:p w14:paraId="6625DA62" w14:textId="77777777" w:rsidR="009404FA" w:rsidRDefault="009404FA" w:rsidP="00F47A10">
                      <w:pPr>
                        <w:pStyle w:val="Venstrespaltetekst"/>
                        <w:suppressOverlap w:val="0"/>
                      </w:pPr>
                    </w:p>
                    <w:p w14:paraId="27F0EDC1" w14:textId="77777777" w:rsidR="00F47A10" w:rsidRPr="006010A9" w:rsidRDefault="00F47A10" w:rsidP="00F47A10">
                      <w:pPr>
                        <w:pStyle w:val="Venstrespalteoverskrift"/>
                      </w:pPr>
                      <w:r w:rsidRPr="006010A9">
                        <w:t>Sagsnr.:</w:t>
                      </w:r>
                    </w:p>
                    <w:p w14:paraId="3857E3FD" w14:textId="2CE4B310" w:rsidR="00F47A10" w:rsidRDefault="00404BB3" w:rsidP="00F47A10">
                      <w:pPr>
                        <w:pStyle w:val="Afsenderadresse"/>
                      </w:pPr>
                      <w:r>
                        <w:t>202</w:t>
                      </w:r>
                      <w:r w:rsidR="009C74A4">
                        <w:t>6</w:t>
                      </w:r>
                      <w:r>
                        <w:t>-</w:t>
                      </w:r>
                      <w:r w:rsidR="009C74A4">
                        <w:t>3439</w:t>
                      </w:r>
                    </w:p>
                    <w:p w14:paraId="7D7E0BFC" w14:textId="77777777" w:rsidR="00F47A10" w:rsidRDefault="00F47A10" w:rsidP="00F47A10">
                      <w:pPr>
                        <w:pStyle w:val="Afsenderadresse"/>
                      </w:pPr>
                    </w:p>
                    <w:p w14:paraId="1ED239DA" w14:textId="7FA7DE5B" w:rsidR="00F47A10" w:rsidRDefault="00F47A10" w:rsidP="00F47A10">
                      <w:pPr>
                        <w:pStyle w:val="Venstrespalteoverskrift"/>
                      </w:pPr>
                      <w:r>
                        <w:t>Dato:</w:t>
                      </w:r>
                    </w:p>
                    <w:p w14:paraId="660A57A5" w14:textId="28EBE03C" w:rsidR="00F47A10" w:rsidRPr="00735C94" w:rsidRDefault="009C74A4" w:rsidP="00F47A10">
                      <w:pPr>
                        <w:pStyle w:val="Venstrespalteoverskrift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17</w:t>
                      </w:r>
                      <w:r w:rsidR="00404BB3" w:rsidRPr="00735C94">
                        <w:rPr>
                          <w:b w:val="0"/>
                        </w:rPr>
                        <w:t xml:space="preserve">. </w:t>
                      </w:r>
                      <w:r>
                        <w:rPr>
                          <w:b w:val="0"/>
                        </w:rPr>
                        <w:t>april</w:t>
                      </w:r>
                      <w:r w:rsidR="00404BB3" w:rsidRPr="00735C94">
                        <w:rPr>
                          <w:b w:val="0"/>
                        </w:rPr>
                        <w:t xml:space="preserve"> 202</w:t>
                      </w:r>
                      <w:r>
                        <w:rPr>
                          <w:b w:val="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2064">
        <w:rPr>
          <w:noProof/>
          <w:lang w:eastAsia="da-DK"/>
        </w:rPr>
        <w:t>Fordeling af direkte tilskud</w:t>
      </w:r>
      <w:r w:rsidR="00886006">
        <w:t xml:space="preserve"> til </w:t>
      </w:r>
      <w:r w:rsidR="00404BB3">
        <w:t xml:space="preserve">frivillig og vederlagsfri gældsrådgivning </w:t>
      </w:r>
      <w:r w:rsidR="00886006">
        <w:t xml:space="preserve">på finanslovens § </w:t>
      </w:r>
      <w:r w:rsidR="00404BB3">
        <w:t>15.75.</w:t>
      </w:r>
      <w:r w:rsidR="00735C94">
        <w:t>30.30</w:t>
      </w:r>
      <w:r w:rsidR="00672064" w:rsidRPr="00404BB3">
        <w:t xml:space="preserve"> </w:t>
      </w:r>
      <w:r w:rsidR="00B76007">
        <w:t xml:space="preserve">samt § 15.75.73.32 aktstykke 142 </w:t>
      </w:r>
      <w:r w:rsidR="00672064" w:rsidRPr="00404BB3">
        <w:t>i 20</w:t>
      </w:r>
      <w:r w:rsidR="00404BB3" w:rsidRPr="00404BB3">
        <w:t>2</w:t>
      </w:r>
      <w:r w:rsidR="00B76007">
        <w:t>6</w:t>
      </w:r>
    </w:p>
    <w:p w14:paraId="7A5E78C3" w14:textId="43D378E7" w:rsidR="00E50E8C" w:rsidRPr="00F17CDE" w:rsidRDefault="00DB296D" w:rsidP="00672064">
      <w:pPr>
        <w:spacing w:after="240"/>
        <w:jc w:val="both"/>
        <w:rPr>
          <w:rFonts w:asciiTheme="majorHAnsi" w:hAnsiTheme="majorHAnsi" w:cstheme="majorHAnsi"/>
          <w:b/>
          <w:color w:val="C00000"/>
          <w:sz w:val="15"/>
          <w:szCs w:val="15"/>
        </w:rPr>
      </w:pPr>
      <w:r>
        <w:t>Social- og Boligstyrelsen</w:t>
      </w:r>
      <w:r w:rsidR="002D618C">
        <w:t xml:space="preserve"> </w:t>
      </w:r>
      <w:r w:rsidR="00886006">
        <w:t xml:space="preserve">har udmøntet </w:t>
      </w:r>
      <w:r w:rsidR="00672064">
        <w:t xml:space="preserve">tilskud til </w:t>
      </w:r>
      <w:r w:rsidR="00735C94">
        <w:t>14</w:t>
      </w:r>
      <w:r w:rsidR="00672064">
        <w:t xml:space="preserve"> tilskudsmodtagere til </w:t>
      </w:r>
      <w:r w:rsidR="00735C94">
        <w:t xml:space="preserve">frivillig og vederlagsfri gældsrådgivning. </w:t>
      </w:r>
      <w:r w:rsidR="00672064">
        <w:t xml:space="preserve">Der er afsat i alt </w:t>
      </w:r>
      <w:r w:rsidR="00B76007">
        <w:t>25</w:t>
      </w:r>
      <w:r w:rsidR="004D601B">
        <w:t>,</w:t>
      </w:r>
      <w:r w:rsidR="00B76007">
        <w:t>6</w:t>
      </w:r>
      <w:r w:rsidR="00735C94">
        <w:t xml:space="preserve"> </w:t>
      </w:r>
      <w:r w:rsidR="00886006">
        <w:t>mio. kr.</w:t>
      </w:r>
    </w:p>
    <w:p w14:paraId="31D9C792" w14:textId="5C04422F" w:rsidR="00E50E8C" w:rsidRPr="00E50E8C" w:rsidRDefault="00672064" w:rsidP="006010A9">
      <w:pPr>
        <w:rPr>
          <w:rFonts w:asciiTheme="majorHAnsi" w:hAnsiTheme="majorHAnsi" w:cstheme="majorHAnsi"/>
          <w:b/>
          <w:sz w:val="15"/>
          <w:szCs w:val="15"/>
        </w:rPr>
      </w:pPr>
      <w:r>
        <w:rPr>
          <w:rFonts w:asciiTheme="majorHAnsi" w:hAnsiTheme="majorHAnsi" w:cstheme="majorHAnsi"/>
          <w:b/>
          <w:sz w:val="15"/>
          <w:szCs w:val="15"/>
        </w:rPr>
        <w:t>Støttede tilskudsmodtagere</w:t>
      </w:r>
      <w:r w:rsidR="00E50E8C" w:rsidRPr="00F17CDE">
        <w:rPr>
          <w:rFonts w:asciiTheme="majorHAnsi" w:hAnsiTheme="majorHAnsi" w:cstheme="majorHAnsi"/>
          <w:b/>
          <w:sz w:val="15"/>
          <w:szCs w:val="15"/>
        </w:rPr>
        <w:t xml:space="preserve"> fra </w:t>
      </w:r>
      <w:r>
        <w:rPr>
          <w:rFonts w:asciiTheme="majorHAnsi" w:hAnsiTheme="majorHAnsi" w:cstheme="majorHAnsi"/>
          <w:b/>
          <w:sz w:val="15"/>
          <w:szCs w:val="15"/>
        </w:rPr>
        <w:t xml:space="preserve">det direkte tilskud </w:t>
      </w:r>
      <w:r w:rsidR="00E50E8C" w:rsidRPr="00F17CDE">
        <w:rPr>
          <w:rFonts w:asciiTheme="majorHAnsi" w:hAnsiTheme="majorHAnsi" w:cstheme="majorHAnsi"/>
          <w:b/>
          <w:sz w:val="15"/>
          <w:szCs w:val="15"/>
        </w:rPr>
        <w:t xml:space="preserve">til </w:t>
      </w:r>
      <w:r w:rsidR="00735C94">
        <w:rPr>
          <w:rFonts w:asciiTheme="majorHAnsi" w:hAnsiTheme="majorHAnsi" w:cstheme="majorHAnsi"/>
          <w:b/>
          <w:sz w:val="15"/>
          <w:szCs w:val="15"/>
        </w:rPr>
        <w:t>frivillig og vederlagsfri gældsrådgivning</w:t>
      </w:r>
      <w:r w:rsidR="00E50E8C" w:rsidRPr="00F17CDE">
        <w:rPr>
          <w:rFonts w:asciiTheme="majorHAnsi" w:hAnsiTheme="majorHAnsi" w:cstheme="majorHAnsi"/>
          <w:b/>
          <w:sz w:val="15"/>
          <w:szCs w:val="15"/>
        </w:rPr>
        <w:t xml:space="preserve"> på finanslovens § </w:t>
      </w:r>
      <w:r w:rsidR="00735C94">
        <w:rPr>
          <w:rFonts w:asciiTheme="majorHAnsi" w:hAnsiTheme="majorHAnsi" w:cstheme="majorHAnsi"/>
          <w:b/>
          <w:sz w:val="15"/>
          <w:szCs w:val="15"/>
        </w:rPr>
        <w:t>15.75.</w:t>
      </w:r>
      <w:r w:rsidR="00735C94" w:rsidRPr="00735C94">
        <w:rPr>
          <w:rFonts w:asciiTheme="majorHAnsi" w:hAnsiTheme="majorHAnsi" w:cstheme="majorHAnsi"/>
          <w:b/>
          <w:sz w:val="15"/>
          <w:szCs w:val="15"/>
        </w:rPr>
        <w:t xml:space="preserve">30.30 </w:t>
      </w:r>
      <w:r w:rsidR="00CB30A7" w:rsidRPr="00735C94">
        <w:rPr>
          <w:rFonts w:asciiTheme="majorHAnsi" w:hAnsiTheme="majorHAnsi" w:cstheme="majorHAnsi"/>
          <w:b/>
          <w:sz w:val="15"/>
          <w:szCs w:val="15"/>
        </w:rPr>
        <w:t xml:space="preserve">i </w:t>
      </w:r>
      <w:r w:rsidR="00735C94" w:rsidRPr="00735C94">
        <w:rPr>
          <w:rFonts w:asciiTheme="majorHAnsi" w:hAnsiTheme="majorHAnsi" w:cstheme="majorHAnsi"/>
          <w:b/>
          <w:sz w:val="15"/>
          <w:szCs w:val="15"/>
        </w:rPr>
        <w:t>202</w:t>
      </w:r>
      <w:r w:rsidR="00B76007">
        <w:rPr>
          <w:rFonts w:asciiTheme="majorHAnsi" w:hAnsiTheme="majorHAnsi" w:cstheme="majorHAnsi"/>
          <w:b/>
          <w:sz w:val="15"/>
          <w:szCs w:val="15"/>
        </w:rPr>
        <w:t>6 samt § 15.75.73.32 aktstykke 142 i 2026</w:t>
      </w:r>
    </w:p>
    <w:tbl>
      <w:tblPr>
        <w:tblStyle w:val="Tabel-Gitter"/>
        <w:tblW w:w="7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9F8E0"/>
        <w:tblLook w:val="04A0" w:firstRow="1" w:lastRow="0" w:firstColumn="1" w:lastColumn="0" w:noHBand="0" w:noVBand="1"/>
        <w:tblCaption w:val="Oversigt over fordelte tilskud"/>
      </w:tblPr>
      <w:tblGrid>
        <w:gridCol w:w="2309"/>
        <w:gridCol w:w="1945"/>
        <w:gridCol w:w="1225"/>
        <w:gridCol w:w="1225"/>
        <w:gridCol w:w="1225"/>
      </w:tblGrid>
      <w:tr w:rsidR="009C74A4" w:rsidRPr="00F17CDE" w14:paraId="644D6CD5" w14:textId="3963F646" w:rsidTr="009C74A4">
        <w:trPr>
          <w:trHeight w:val="256"/>
          <w:tblHeader/>
        </w:trPr>
        <w:tc>
          <w:tcPr>
            <w:tcW w:w="2358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F9F8E0"/>
            <w:vAlign w:val="center"/>
          </w:tcPr>
          <w:p w14:paraId="7867B501" w14:textId="261EB58F" w:rsidR="009C74A4" w:rsidRPr="00F17CDE" w:rsidRDefault="009C74A4" w:rsidP="009C74A4">
            <w:pPr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Tilskudsmodtager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F9F8E0"/>
            <w:vAlign w:val="center"/>
          </w:tcPr>
          <w:p w14:paraId="3D97E52B" w14:textId="032808F1" w:rsidR="009C74A4" w:rsidRPr="00F17CDE" w:rsidRDefault="009C74A4" w:rsidP="009C74A4">
            <w:pPr>
              <w:rPr>
                <w:rFonts w:asciiTheme="majorHAnsi" w:hAnsiTheme="majorHAnsi" w:cstheme="majorHAnsi"/>
                <w:b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F9F8E0"/>
            <w:vAlign w:val="center"/>
          </w:tcPr>
          <w:p w14:paraId="02F76D14" w14:textId="77777777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 w:rsidRPr="00F17CDE">
              <w:rPr>
                <w:rFonts w:asciiTheme="majorHAnsi" w:hAnsiTheme="majorHAnsi" w:cstheme="majorHAnsi"/>
                <w:b/>
                <w:sz w:val="15"/>
                <w:szCs w:val="15"/>
              </w:rPr>
              <w:t>Tilskudsbeløb</w:t>
            </w:r>
          </w:p>
          <w:p w14:paraId="16938EE0" w14:textId="68AAF6B8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§ 15.75.30.30</w:t>
            </w:r>
          </w:p>
          <w:p w14:paraId="7EA6BDD1" w14:textId="77777777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</w:p>
          <w:p w14:paraId="073F7B91" w14:textId="692048BE" w:rsidR="009C74A4" w:rsidRPr="00F17CDE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 xml:space="preserve"> (</w:t>
            </w:r>
            <w:r w:rsidRPr="00F17CDE">
              <w:rPr>
                <w:rFonts w:asciiTheme="majorHAnsi" w:hAnsiTheme="majorHAnsi" w:cstheme="majorHAnsi"/>
                <w:b/>
                <w:sz w:val="15"/>
                <w:szCs w:val="15"/>
              </w:rPr>
              <w:t>kr.</w:t>
            </w: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)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F9F8E0"/>
            <w:vAlign w:val="center"/>
          </w:tcPr>
          <w:p w14:paraId="6C1E660F" w14:textId="77777777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 w:rsidRPr="00F17CDE">
              <w:rPr>
                <w:rFonts w:asciiTheme="majorHAnsi" w:hAnsiTheme="majorHAnsi" w:cstheme="majorHAnsi"/>
                <w:b/>
                <w:sz w:val="15"/>
                <w:szCs w:val="15"/>
              </w:rPr>
              <w:t>Tilskudsbeløb</w:t>
            </w: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 xml:space="preserve"> </w:t>
            </w:r>
          </w:p>
          <w:p w14:paraId="1EFCED89" w14:textId="45A06AB6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§ 15.75.</w:t>
            </w:r>
            <w:r w:rsidR="00164261">
              <w:rPr>
                <w:rFonts w:asciiTheme="majorHAnsi" w:hAnsiTheme="majorHAnsi" w:cstheme="majorHAnsi"/>
                <w:b/>
                <w:sz w:val="15"/>
                <w:szCs w:val="15"/>
              </w:rPr>
              <w:t>73</w:t>
            </w: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.32</w:t>
            </w:r>
          </w:p>
          <w:p w14:paraId="2D02DA27" w14:textId="5A7D007D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Aktstykke 142</w:t>
            </w:r>
          </w:p>
          <w:p w14:paraId="7B96B184" w14:textId="653E3826" w:rsidR="009C74A4" w:rsidRPr="00F17CDE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(</w:t>
            </w:r>
            <w:r w:rsidRPr="00F17CDE">
              <w:rPr>
                <w:rFonts w:asciiTheme="majorHAnsi" w:hAnsiTheme="majorHAnsi" w:cstheme="majorHAnsi"/>
                <w:b/>
                <w:sz w:val="15"/>
                <w:szCs w:val="15"/>
              </w:rPr>
              <w:t>kr.</w:t>
            </w: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)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BFBFBF" w:themeColor="background1" w:themeShade="BF"/>
            </w:tcBorders>
            <w:shd w:val="clear" w:color="auto" w:fill="F9F8E0"/>
            <w:vAlign w:val="center"/>
          </w:tcPr>
          <w:p w14:paraId="1DD8FB25" w14:textId="77777777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 w:rsidRPr="00F17CDE">
              <w:rPr>
                <w:rFonts w:asciiTheme="majorHAnsi" w:hAnsiTheme="majorHAnsi" w:cstheme="majorHAnsi"/>
                <w:b/>
                <w:sz w:val="15"/>
                <w:szCs w:val="15"/>
              </w:rPr>
              <w:t>Tilskudsbeløb</w:t>
            </w: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 xml:space="preserve"> </w:t>
            </w:r>
          </w:p>
          <w:p w14:paraId="0FAD1423" w14:textId="6EBBAED0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I alt</w:t>
            </w:r>
          </w:p>
          <w:p w14:paraId="1C56312D" w14:textId="77777777" w:rsidR="009C74A4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</w:p>
          <w:p w14:paraId="4AEBB9C4" w14:textId="7DEA3091" w:rsidR="009C74A4" w:rsidRPr="00F17CDE" w:rsidRDefault="009C74A4" w:rsidP="009C74A4">
            <w:pPr>
              <w:jc w:val="right"/>
              <w:rPr>
                <w:rFonts w:asciiTheme="majorHAnsi" w:hAnsiTheme="majorHAnsi" w:cstheme="majorHAnsi"/>
                <w:b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(</w:t>
            </w:r>
            <w:r w:rsidRPr="00F17CDE">
              <w:rPr>
                <w:rFonts w:asciiTheme="majorHAnsi" w:hAnsiTheme="majorHAnsi" w:cstheme="majorHAnsi"/>
                <w:b/>
                <w:sz w:val="15"/>
                <w:szCs w:val="15"/>
              </w:rPr>
              <w:t>kr.</w:t>
            </w:r>
            <w:r>
              <w:rPr>
                <w:rFonts w:asciiTheme="majorHAnsi" w:hAnsiTheme="majorHAnsi" w:cstheme="majorHAnsi"/>
                <w:b/>
                <w:sz w:val="15"/>
                <w:szCs w:val="15"/>
              </w:rPr>
              <w:t>)</w:t>
            </w:r>
          </w:p>
        </w:tc>
      </w:tr>
      <w:tr w:rsidR="009C74A4" w:rsidRPr="007E0BF5" w14:paraId="78A6D50F" w14:textId="504261FA" w:rsidTr="009C74A4">
        <w:trPr>
          <w:trHeight w:val="272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0724C9C" w14:textId="4804A245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Frelsens Hær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BF1B35E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27B0DEA" w14:textId="4CC4527F" w:rsidR="009C74A4" w:rsidRPr="007E0BF5" w:rsidRDefault="00A611F2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556</w:t>
            </w:r>
            <w:r w:rsidR="009C74A4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.</w:t>
            </w: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765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D6FC848" w14:textId="4D103F49" w:rsidR="009C74A4" w:rsidRDefault="00A611F2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170.438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1DB5A27E" w14:textId="4E7EAE28" w:rsidR="009C74A4" w:rsidRDefault="00A611F2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727.203</w:t>
            </w:r>
          </w:p>
        </w:tc>
      </w:tr>
      <w:tr w:rsidR="009C74A4" w:rsidRPr="007E0BF5" w14:paraId="699F88A2" w14:textId="5C277A1D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208D384" w14:textId="01130712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Blå Kors Danmark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7A724E7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23F835E" w14:textId="20828857" w:rsidR="009C74A4" w:rsidRPr="007E0BF5" w:rsidRDefault="00A611F2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559.603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DF7835F" w14:textId="3B1FEDBC" w:rsidR="009C74A4" w:rsidRDefault="00A611F2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171.307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184892B" w14:textId="295350D9" w:rsidR="009C74A4" w:rsidRDefault="00A611F2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730.910</w:t>
            </w:r>
          </w:p>
        </w:tc>
      </w:tr>
      <w:tr w:rsidR="009C74A4" w:rsidRPr="007E0BF5" w14:paraId="23CD995D" w14:textId="048F2046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32D3D05E" w14:textId="05D10F6A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Café Exit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2ED793F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B512A38" w14:textId="3DA942CF" w:rsidR="009C74A4" w:rsidRPr="007E0BF5" w:rsidRDefault="006150B7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595.474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3AF9F395" w14:textId="1E9E11E7" w:rsidR="009C74A4" w:rsidRDefault="006150B7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182.288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1D5D568" w14:textId="53868021" w:rsidR="009C74A4" w:rsidRDefault="006150B7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777.762</w:t>
            </w:r>
          </w:p>
        </w:tc>
      </w:tr>
      <w:tr w:rsidR="009C74A4" w:rsidRPr="007E0BF5" w14:paraId="685CDB49" w14:textId="03689E33" w:rsidTr="009C74A4">
        <w:trPr>
          <w:trHeight w:val="272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15BB506B" w14:textId="04C26670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Den Frie Rådgivning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E08D4E3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3DBF543" w14:textId="3C085700" w:rsidR="009C74A4" w:rsidRPr="007E0BF5" w:rsidRDefault="00A024DA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738.898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0BEBD40" w14:textId="506C1FD4" w:rsidR="009C74A4" w:rsidRDefault="00A024DA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226.193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F89AC78" w14:textId="3D033336" w:rsidR="009C74A4" w:rsidRDefault="00A024DA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965.091</w:t>
            </w:r>
          </w:p>
        </w:tc>
      </w:tr>
      <w:tr w:rsidR="009C74A4" w:rsidRPr="007E0BF5" w14:paraId="55330254" w14:textId="3FAA734B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631DE8B" w14:textId="18449C0D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Den Social Retshjælps Fond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23368F1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194DB55A" w14:textId="2C7BE6FA" w:rsidR="009C74A4" w:rsidRPr="007E0BF5" w:rsidRDefault="00A024DA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3.209.177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40BD638" w14:textId="0257D75E" w:rsidR="009C74A4" w:rsidRDefault="00A024DA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982.401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915CA88" w14:textId="0E2D88F2" w:rsidR="009C74A4" w:rsidRDefault="00A024DA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4.191.578</w:t>
            </w:r>
          </w:p>
        </w:tc>
      </w:tr>
      <w:tr w:rsidR="009C74A4" w:rsidRPr="007E0BF5" w14:paraId="56931947" w14:textId="2407856C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7548F1E" w14:textId="4E722439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Forbrugerrådet Tænk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2036451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72C38FD" w14:textId="5572061F" w:rsidR="009C74A4" w:rsidRPr="007E0BF5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5.122.063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504C7EF" w14:textId="42FBE8E7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1.567.979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F9634AF" w14:textId="19CE129B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6.690.042</w:t>
            </w:r>
          </w:p>
        </w:tc>
      </w:tr>
      <w:tr w:rsidR="009C74A4" w:rsidRPr="007E0BF5" w14:paraId="499F79D4" w14:textId="506FFD1B" w:rsidTr="009C74A4">
        <w:trPr>
          <w:trHeight w:val="272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08FE426" w14:textId="0BC214FB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Frivilligcenter Helsingør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B307A18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DC8C0F5" w14:textId="316E5D29" w:rsidR="009C74A4" w:rsidRPr="007E0BF5" w:rsidRDefault="009C74A4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4</w:t>
            </w:r>
            <w:r w:rsidR="00CF7676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63.222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0464B48" w14:textId="12B90161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141.803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34DE559" w14:textId="0CA25146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605.025</w:t>
            </w:r>
          </w:p>
        </w:tc>
      </w:tr>
      <w:tr w:rsidR="009C74A4" w:rsidRPr="007E0BF5" w14:paraId="6DE8C492" w14:textId="0E6480CB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C31065D" w14:textId="143B307F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Frivilligcenter Næstved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FCDF169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AB2F187" w14:textId="160F9057" w:rsidR="009C74A4" w:rsidRPr="007E0BF5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477.293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7AA9560" w14:textId="480D8A05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146.110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0ADB028" w14:textId="0A0E5AB2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623.403</w:t>
            </w:r>
          </w:p>
        </w:tc>
      </w:tr>
      <w:tr w:rsidR="009C74A4" w:rsidRPr="007E0BF5" w14:paraId="64CB55A8" w14:textId="624BC226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126E8FC" w14:textId="09B1891A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Frivilligcenter SR-Bistand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CC4EF7F" w14:textId="5022AB70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A24E754" w14:textId="4A061C87" w:rsidR="009C74A4" w:rsidRPr="007E0BF5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551.209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04F36DB" w14:textId="554F9860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168.737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F6420EC" w14:textId="18BF038F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719.946</w:t>
            </w:r>
          </w:p>
        </w:tc>
      </w:tr>
      <w:tr w:rsidR="009C74A4" w:rsidRPr="007E0BF5" w14:paraId="4D3AA64E" w14:textId="0F4FAD8B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619B20B" w14:textId="055CACCC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KFUM’s Sociale Arbejde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2D010E3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324937B" w14:textId="31D8A714" w:rsidR="009C74A4" w:rsidRPr="007E0BF5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3.980.165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7BF81BA" w14:textId="430807C2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1.218.418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EC15C9F" w14:textId="0099CDF5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5.198.583</w:t>
            </w:r>
          </w:p>
        </w:tc>
      </w:tr>
      <w:tr w:rsidR="009C74A4" w:rsidRPr="007E0BF5" w14:paraId="57A86AB7" w14:textId="5B0B49A1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53B90F2" w14:textId="0141925B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Lejerbo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 xml:space="preserve"> Holstebro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39347F5D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E06D865" w14:textId="7A2F4AEC" w:rsidR="009C74A4" w:rsidRPr="007E0BF5" w:rsidRDefault="009C74A4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</w:t>
            </w:r>
            <w:r w:rsidR="00CF7676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35.508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59909A2" w14:textId="513DE360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163.931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B1487B8" w14:textId="3AFFFA5B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699.439</w:t>
            </w:r>
          </w:p>
        </w:tc>
      </w:tr>
      <w:tr w:rsidR="009C74A4" w:rsidRPr="007E0BF5" w14:paraId="36F3E660" w14:textId="3DA77CB4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875B422" w14:textId="48771228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Selvhjælp Randers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68C4DF3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0F9735B4" w14:textId="2502027B" w:rsidR="009C74A4" w:rsidRPr="007E0BF5" w:rsidRDefault="009C74A4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52</w:t>
            </w:r>
            <w:r w:rsidR="00CF7676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0</w:t>
            </w: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.</w:t>
            </w:r>
            <w:r w:rsidR="00CF7676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169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41F72BA" w14:textId="75A27556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159.235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D67DD94" w14:textId="16A29D62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679.404</w:t>
            </w:r>
          </w:p>
        </w:tc>
      </w:tr>
      <w:tr w:rsidR="009C74A4" w:rsidRPr="007E0BF5" w14:paraId="539DB3B7" w14:textId="74AC6EF3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088A417" w14:textId="57F6022A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Fonden Settlementet på Vesterbro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50BCEA9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41040E19" w14:textId="62DFB741" w:rsidR="009C74A4" w:rsidRPr="007E0BF5" w:rsidRDefault="009C74A4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1.84</w:t>
            </w:r>
            <w:r w:rsidR="00CF7676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3</w:t>
            </w: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.</w:t>
            </w:r>
            <w:r w:rsidR="00CF7676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356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692F22AC" w14:textId="1A1E3E4E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564.293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1629479B" w14:textId="51FBE65F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2.407.649</w:t>
            </w:r>
          </w:p>
        </w:tc>
      </w:tr>
      <w:tr w:rsidR="009C74A4" w:rsidRPr="007E0BF5" w14:paraId="54BA353F" w14:textId="48ACCB5E" w:rsidTr="00CF7676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3CCE53F1" w14:textId="116AF355" w:rsidR="009C74A4" w:rsidRPr="007E0BF5" w:rsidRDefault="009C74A4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Fonden Missionen Blandt Hjemløse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52771D1D" w14:textId="77777777" w:rsidR="009C74A4" w:rsidRPr="007E0BF5" w:rsidRDefault="009C74A4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3EA4D633" w14:textId="4DADFD7D" w:rsidR="009C74A4" w:rsidRPr="007E0BF5" w:rsidRDefault="009C74A4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4</w:t>
            </w:r>
            <w:r w:rsidR="00CF7676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47.098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779AAA2E" w14:textId="5F19FB48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136.867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9F8E0"/>
            <w:vAlign w:val="bottom"/>
          </w:tcPr>
          <w:p w14:paraId="2802A89F" w14:textId="6BA21093" w:rsidR="009C74A4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583.965</w:t>
            </w:r>
          </w:p>
        </w:tc>
      </w:tr>
      <w:tr w:rsidR="00CF7676" w:rsidRPr="007E0BF5" w14:paraId="4B8F51AD" w14:textId="77777777" w:rsidTr="009C74A4">
        <w:trPr>
          <w:trHeight w:val="256"/>
        </w:trPr>
        <w:tc>
          <w:tcPr>
            <w:tcW w:w="2358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F9F8E0"/>
            <w:vAlign w:val="bottom"/>
          </w:tcPr>
          <w:p w14:paraId="19C734FA" w14:textId="0A4C799A" w:rsidR="00CF7676" w:rsidRDefault="00CF7676" w:rsidP="009C74A4">
            <w:pPr>
              <w:spacing w:line="240" w:lineRule="auto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I alt</w:t>
            </w:r>
          </w:p>
        </w:tc>
        <w:tc>
          <w:tcPr>
            <w:tcW w:w="2052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F9F8E0"/>
            <w:vAlign w:val="bottom"/>
          </w:tcPr>
          <w:p w14:paraId="0A480C0D" w14:textId="77777777" w:rsidR="00CF7676" w:rsidRPr="007E0BF5" w:rsidRDefault="00CF7676" w:rsidP="009C74A4">
            <w:pPr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F9F8E0"/>
            <w:vAlign w:val="bottom"/>
          </w:tcPr>
          <w:p w14:paraId="09030F2A" w14:textId="666C320B" w:rsidR="00CF7676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19.600.000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F9F8E0"/>
            <w:vAlign w:val="bottom"/>
          </w:tcPr>
          <w:p w14:paraId="556979D3" w14:textId="3AA88D78" w:rsidR="00CF7676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6.000.000</w:t>
            </w:r>
          </w:p>
        </w:tc>
        <w:tc>
          <w:tcPr>
            <w:tcW w:w="1173" w:type="dxa"/>
            <w:tcBorders>
              <w:top w:val="single" w:sz="4" w:space="0" w:color="BFBFBF" w:themeColor="background1" w:themeShade="BF"/>
              <w:bottom w:val="single" w:sz="4" w:space="0" w:color="000000"/>
            </w:tcBorders>
            <w:shd w:val="clear" w:color="auto" w:fill="F9F8E0"/>
            <w:vAlign w:val="bottom"/>
          </w:tcPr>
          <w:p w14:paraId="4A737D00" w14:textId="2E440B13" w:rsidR="00CF7676" w:rsidRDefault="00CF7676" w:rsidP="009C74A4">
            <w:pPr>
              <w:jc w:val="right"/>
              <w:rPr>
                <w:rFonts w:asciiTheme="majorHAnsi" w:hAnsiTheme="majorHAnsi" w:cstheme="majorHAnsi"/>
                <w:color w:val="000000"/>
                <w:sz w:val="15"/>
                <w:szCs w:val="15"/>
              </w:rPr>
            </w:pPr>
            <w:r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25.600.000</w:t>
            </w:r>
          </w:p>
        </w:tc>
      </w:tr>
    </w:tbl>
    <w:p w14:paraId="516E6893" w14:textId="45A14B52" w:rsidR="00E50E8C" w:rsidRPr="000A4E4F" w:rsidRDefault="00E50E8C" w:rsidP="005F16EA">
      <w:pPr>
        <w:spacing w:after="160" w:line="259" w:lineRule="auto"/>
      </w:pPr>
    </w:p>
    <w:sectPr w:rsidR="00E50E8C" w:rsidRPr="000A4E4F" w:rsidSect="00E50E8C">
      <w:headerReference w:type="default" r:id="rId8"/>
      <w:headerReference w:type="first" r:id="rId9"/>
      <w:pgSz w:w="11906" w:h="16838"/>
      <w:pgMar w:top="2268" w:right="1418" w:bottom="2268" w:left="28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EA92" w14:textId="77777777" w:rsidR="00D868E7" w:rsidRDefault="00D868E7" w:rsidP="005D1D2F">
      <w:pPr>
        <w:spacing w:line="240" w:lineRule="auto"/>
      </w:pPr>
      <w:r>
        <w:separator/>
      </w:r>
    </w:p>
  </w:endnote>
  <w:endnote w:type="continuationSeparator" w:id="0">
    <w:p w14:paraId="4D3B67A1" w14:textId="77777777" w:rsidR="00D868E7" w:rsidRDefault="00D868E7" w:rsidP="005D1D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62A8" w14:textId="77777777" w:rsidR="00D868E7" w:rsidRDefault="00D868E7" w:rsidP="005D1D2F">
      <w:pPr>
        <w:spacing w:line="240" w:lineRule="auto"/>
      </w:pPr>
      <w:r>
        <w:separator/>
      </w:r>
    </w:p>
  </w:footnote>
  <w:footnote w:type="continuationSeparator" w:id="0">
    <w:p w14:paraId="5EBCA538" w14:textId="77777777" w:rsidR="00D868E7" w:rsidRDefault="00D868E7" w:rsidP="005D1D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67C" w14:textId="77777777" w:rsidR="00D11230" w:rsidRDefault="00D11230">
    <w:pPr>
      <w:pStyle w:val="Sidehoved"/>
    </w:pPr>
    <w:r>
      <w:rPr>
        <w:noProof/>
        <w:lang w:eastAsia="da-DK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737A9D0D" wp14:editId="41E7FCD3">
              <wp:simplePos x="0" y="0"/>
              <wp:positionH relativeFrom="column">
                <wp:posOffset>-1266825</wp:posOffset>
              </wp:positionH>
              <wp:positionV relativeFrom="margin">
                <wp:posOffset>-8370</wp:posOffset>
              </wp:positionV>
              <wp:extent cx="1943735" cy="135890"/>
              <wp:effectExtent l="0" t="0" r="0" b="0"/>
              <wp:wrapNone/>
              <wp:docPr id="10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1358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4178E" w14:textId="314C6762" w:rsidR="00D11230" w:rsidRPr="00877D69" w:rsidRDefault="00D11230" w:rsidP="00877D69">
                          <w:pPr>
                            <w:pStyle w:val="Venstrespaltetekst"/>
                            <w:rPr>
                              <w:rStyle w:val="Sidetal"/>
                            </w:rPr>
                          </w:pPr>
                          <w:r w:rsidRPr="00877D69">
                            <w:rPr>
                              <w:rStyle w:val="Sidetal"/>
                            </w:rPr>
                            <w:t xml:space="preserve">Side </w:t>
                          </w:r>
                          <w:r w:rsidRPr="00877D69">
                            <w:rPr>
                              <w:rStyle w:val="Sidetal"/>
                            </w:rPr>
                            <w:fldChar w:fldCharType="begin"/>
                          </w:r>
                          <w:r w:rsidRPr="00877D69">
                            <w:rPr>
                              <w:rStyle w:val="Sidetal"/>
                            </w:rPr>
                            <w:instrText xml:space="preserve"> PAGE  \* Arabic  \* MERGEFORMAT </w:instrText>
                          </w:r>
                          <w:r w:rsidRPr="00877D69">
                            <w:rPr>
                              <w:rStyle w:val="Sidetal"/>
                            </w:rPr>
                            <w:fldChar w:fldCharType="separate"/>
                          </w:r>
                          <w:r w:rsidR="00E50E8C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877D69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37A9D0D">
              <v:stroke joinstyle="miter"/>
              <v:path gradientshapeok="t" o:connecttype="rect"/>
            </v:shapetype>
            <v:shape id="_x0000_s1027" style="position:absolute;left:0;text-align:left;margin-left:-99.75pt;margin-top:-.65pt;width:153.05pt;height:10.7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margin;mso-width-percent:400;mso-height-percent:200;mso-width-relative:margin;mso-height-relative:margin;v-text-anchor:middl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">
              <v:textbox style="mso-fit-shape-to-text:t" inset="0,0,0,0">
                <w:txbxContent>
                  <w:p w:rsidRPr="00877D69" w:rsidR="00D11230" w:rsidP="00877D69" w:rsidRDefault="00D11230" w14:paraId="6A44178E" w14:textId="314C6762">
                    <w:pPr>
                      <w:pStyle w:val="Venstrespaltetekst"/>
                      <w:rPr>
                        <w:rStyle w:val="Sidetal"/>
                      </w:rPr>
                    </w:pPr>
                    <w:r w:rsidRPr="00877D69">
                      <w:rPr>
                        <w:rStyle w:val="Sidetal"/>
                      </w:rPr>
                      <w:t xml:space="preserve">Side </w:t>
                    </w:r>
                    <w:r w:rsidRPr="00877D69">
                      <w:rPr>
                        <w:rStyle w:val="Sidetal"/>
                      </w:rPr>
                      <w:fldChar w:fldCharType="begin"/>
                    </w:r>
                    <w:r w:rsidRPr="00877D69">
                      <w:rPr>
                        <w:rStyle w:val="Sidetal"/>
                      </w:rPr>
                      <w:instrText xml:space="preserve"> PAGE  \* Arabic  \* MERGEFORMAT </w:instrText>
                    </w:r>
                    <w:r w:rsidRPr="00877D69">
                      <w:rPr>
                        <w:rStyle w:val="Sidetal"/>
                      </w:rPr>
                      <w:fldChar w:fldCharType="separate"/>
                    </w:r>
                    <w:r w:rsidR="00E50E8C">
                      <w:rPr>
                        <w:rStyle w:val="Sidetal"/>
                        <w:noProof/>
                      </w:rPr>
                      <w:t>2</w:t>
                    </w:r>
                    <w:r w:rsidRPr="00877D69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134D" w14:textId="77777777" w:rsidR="00933483" w:rsidRDefault="00933483">
    <w:pPr>
      <w:pStyle w:val="Sidehoved"/>
    </w:pPr>
  </w:p>
  <w:p w14:paraId="06118AC5" w14:textId="69A3BC9F" w:rsidR="008F2424" w:rsidRDefault="00933483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4BF802" wp14:editId="359CE996">
              <wp:simplePos x="0" y="0"/>
              <wp:positionH relativeFrom="column">
                <wp:posOffset>3533775</wp:posOffset>
              </wp:positionH>
              <wp:positionV relativeFrom="paragraph">
                <wp:posOffset>642608</wp:posOffset>
              </wp:positionV>
              <wp:extent cx="1971038" cy="390524"/>
              <wp:effectExtent l="0" t="0" r="10795" b="10160"/>
              <wp:wrapNone/>
              <wp:docPr id="1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038" cy="390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C24C8" w14:textId="05140071" w:rsidR="008F2424" w:rsidRDefault="009C74A4" w:rsidP="008F2424">
                          <w:pPr>
                            <w:pStyle w:val="Afsenderadresse"/>
                          </w:pPr>
                          <w:r>
                            <w:t>Lerchesgade 35, 5</w:t>
                          </w:r>
                        </w:p>
                        <w:p w14:paraId="60BC0B35" w14:textId="77777777" w:rsidR="008F2424" w:rsidRDefault="008F2424" w:rsidP="008F2424">
                          <w:pPr>
                            <w:pStyle w:val="Afsenderadresse"/>
                          </w:pPr>
                          <w:r>
                            <w:t>5000 Odense C</w:t>
                          </w:r>
                        </w:p>
                        <w:p w14:paraId="44AA7770" w14:textId="14DD80FE" w:rsidR="008F2424" w:rsidRDefault="00030C81" w:rsidP="008F2424">
                          <w:pPr>
                            <w:pStyle w:val="Afsenderadresse"/>
                          </w:pPr>
                          <w:r>
                            <w:t>www.sbst</w:t>
                          </w:r>
                          <w:r w:rsidR="008F2424"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BF80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78.25pt;margin-top:50.6pt;width:155.2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" filled="f" stroked="f">
              <v:textbox style="mso-fit-shape-to-text:t" inset="0,0,0,0">
                <w:txbxContent>
                  <w:p w14:paraId="661C24C8" w14:textId="05140071" w:rsidR="008F2424" w:rsidRDefault="009C74A4" w:rsidP="008F2424">
                    <w:pPr>
                      <w:pStyle w:val="Afsenderadresse"/>
                    </w:pPr>
                    <w:r>
                      <w:t>Lerchesgade 35, 5</w:t>
                    </w:r>
                  </w:p>
                  <w:p w14:paraId="60BC0B35" w14:textId="77777777" w:rsidR="008F2424" w:rsidRDefault="008F2424" w:rsidP="008F2424">
                    <w:pPr>
                      <w:pStyle w:val="Afsenderadresse"/>
                    </w:pPr>
                    <w:r>
                      <w:t>5000 Odense C</w:t>
                    </w:r>
                  </w:p>
                  <w:p w14:paraId="44AA7770" w14:textId="14DD80FE" w:rsidR="008F2424" w:rsidRDefault="00030C81" w:rsidP="008F2424">
                    <w:pPr>
                      <w:pStyle w:val="Afsenderadresse"/>
                    </w:pPr>
                    <w:r>
                      <w:t>www.sbst</w:t>
                    </w:r>
                    <w:r w:rsidR="008F2424">
                      <w:t>.dk</w:t>
                    </w:r>
                  </w:p>
                </w:txbxContent>
              </v:textbox>
            </v:shape>
          </w:pict>
        </mc:Fallback>
      </mc:AlternateContent>
    </w:r>
    <w:r w:rsidRPr="00933483">
      <w:rPr>
        <w:noProof/>
        <w:lang w:eastAsia="da-DK"/>
      </w:rPr>
      <w:drawing>
        <wp:inline distT="0" distB="0" distL="0" distR="0" wp14:anchorId="0FB75DA9" wp14:editId="2F7ABC49">
          <wp:extent cx="1370984" cy="540000"/>
          <wp:effectExtent l="0" t="0" r="635" b="0"/>
          <wp:docPr id="2" name="Billede 2" descr="C:\Users\B057992\AppData\Local\Microsoft\Windows\INetCache\Content.Outlook\U1MAW9UW\DK_Social- og Boligstyrelsen_logo_graa krone_RGB st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057992\AppData\Local\Microsoft\Windows\INetCache\Content.Outlook\U1MAW9UW\DK_Social- og Boligstyrelsen_logo_graa krone_RGB st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8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6C2FD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F235E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C058C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1EC04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28BA8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C5ED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0CE67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A45DA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C054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C88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40823"/>
    <w:multiLevelType w:val="hybridMultilevel"/>
    <w:tmpl w:val="E9B46224"/>
    <w:lvl w:ilvl="0" w:tplc="705846D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CE4985"/>
    <w:multiLevelType w:val="multilevel"/>
    <w:tmpl w:val="EFE007AE"/>
    <w:lvl w:ilvl="0">
      <w:start w:val="1"/>
      <w:numFmt w:val="bullet"/>
      <w:pStyle w:val="Listeafsni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7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1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90" w:hanging="170"/>
      </w:pPr>
      <w:rPr>
        <w:rFonts w:ascii="Wingdings" w:hAnsi="Wingdings" w:hint="default"/>
      </w:rPr>
    </w:lvl>
  </w:abstractNum>
  <w:abstractNum w:abstractNumId="12" w15:restartNumberingAfterBreak="0">
    <w:nsid w:val="17467E03"/>
    <w:multiLevelType w:val="hybridMultilevel"/>
    <w:tmpl w:val="4DA420B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D538A3"/>
    <w:multiLevelType w:val="hybridMultilevel"/>
    <w:tmpl w:val="7C9E525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5B47FF"/>
    <w:multiLevelType w:val="hybridMultilevel"/>
    <w:tmpl w:val="7C9E525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8443FF"/>
    <w:multiLevelType w:val="hybridMultilevel"/>
    <w:tmpl w:val="98D46EB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A716D2"/>
    <w:multiLevelType w:val="hybridMultilevel"/>
    <w:tmpl w:val="74DEE724"/>
    <w:lvl w:ilvl="0" w:tplc="04060015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326201">
    <w:abstractNumId w:val="11"/>
  </w:num>
  <w:num w:numId="2" w16cid:durableId="2065830802">
    <w:abstractNumId w:val="9"/>
  </w:num>
  <w:num w:numId="3" w16cid:durableId="65153640">
    <w:abstractNumId w:val="9"/>
  </w:num>
  <w:num w:numId="4" w16cid:durableId="88895292">
    <w:abstractNumId w:val="7"/>
  </w:num>
  <w:num w:numId="5" w16cid:durableId="1337150463">
    <w:abstractNumId w:val="7"/>
  </w:num>
  <w:num w:numId="6" w16cid:durableId="456795216">
    <w:abstractNumId w:val="6"/>
  </w:num>
  <w:num w:numId="7" w16cid:durableId="1287082859">
    <w:abstractNumId w:val="6"/>
  </w:num>
  <w:num w:numId="8" w16cid:durableId="1636714583">
    <w:abstractNumId w:val="5"/>
  </w:num>
  <w:num w:numId="9" w16cid:durableId="1913738705">
    <w:abstractNumId w:val="5"/>
  </w:num>
  <w:num w:numId="10" w16cid:durableId="1914852471">
    <w:abstractNumId w:val="4"/>
  </w:num>
  <w:num w:numId="11" w16cid:durableId="1642270380">
    <w:abstractNumId w:val="4"/>
  </w:num>
  <w:num w:numId="12" w16cid:durableId="716854901">
    <w:abstractNumId w:val="8"/>
  </w:num>
  <w:num w:numId="13" w16cid:durableId="648052683">
    <w:abstractNumId w:val="8"/>
  </w:num>
  <w:num w:numId="14" w16cid:durableId="422721907">
    <w:abstractNumId w:val="3"/>
  </w:num>
  <w:num w:numId="15" w16cid:durableId="929578336">
    <w:abstractNumId w:val="3"/>
  </w:num>
  <w:num w:numId="16" w16cid:durableId="798457232">
    <w:abstractNumId w:val="2"/>
  </w:num>
  <w:num w:numId="17" w16cid:durableId="433016841">
    <w:abstractNumId w:val="2"/>
  </w:num>
  <w:num w:numId="18" w16cid:durableId="1945845355">
    <w:abstractNumId w:val="1"/>
  </w:num>
  <w:num w:numId="19" w16cid:durableId="1232156679">
    <w:abstractNumId w:val="1"/>
  </w:num>
  <w:num w:numId="20" w16cid:durableId="11960088">
    <w:abstractNumId w:val="0"/>
  </w:num>
  <w:num w:numId="21" w16cid:durableId="1190415893">
    <w:abstractNumId w:val="0"/>
  </w:num>
  <w:num w:numId="22" w16cid:durableId="413671026">
    <w:abstractNumId w:val="16"/>
  </w:num>
  <w:num w:numId="23" w16cid:durableId="2015649662">
    <w:abstractNumId w:val="12"/>
  </w:num>
  <w:num w:numId="24" w16cid:durableId="1410153260">
    <w:abstractNumId w:val="13"/>
  </w:num>
  <w:num w:numId="25" w16cid:durableId="129641280">
    <w:abstractNumId w:val="14"/>
  </w:num>
  <w:num w:numId="26" w16cid:durableId="1432357104">
    <w:abstractNumId w:val="15"/>
  </w:num>
  <w:num w:numId="27" w16cid:durableId="3674158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483"/>
    <w:rsid w:val="00017037"/>
    <w:rsid w:val="00025BF1"/>
    <w:rsid w:val="00030C81"/>
    <w:rsid w:val="00040376"/>
    <w:rsid w:val="00083606"/>
    <w:rsid w:val="000A4E4F"/>
    <w:rsid w:val="000B1FA0"/>
    <w:rsid w:val="000C17BA"/>
    <w:rsid w:val="000E68D8"/>
    <w:rsid w:val="0016376E"/>
    <w:rsid w:val="00164261"/>
    <w:rsid w:val="001806D6"/>
    <w:rsid w:val="001C4ED8"/>
    <w:rsid w:val="001C6EA2"/>
    <w:rsid w:val="001E2229"/>
    <w:rsid w:val="00222B2B"/>
    <w:rsid w:val="00244CF5"/>
    <w:rsid w:val="00281DFB"/>
    <w:rsid w:val="00290415"/>
    <w:rsid w:val="002A4483"/>
    <w:rsid w:val="002D1195"/>
    <w:rsid w:val="002D229D"/>
    <w:rsid w:val="002D618C"/>
    <w:rsid w:val="002E53EA"/>
    <w:rsid w:val="003410B8"/>
    <w:rsid w:val="00360903"/>
    <w:rsid w:val="00361375"/>
    <w:rsid w:val="00373D27"/>
    <w:rsid w:val="00396E96"/>
    <w:rsid w:val="003D1940"/>
    <w:rsid w:val="00404BB3"/>
    <w:rsid w:val="00410B6F"/>
    <w:rsid w:val="00420109"/>
    <w:rsid w:val="00423758"/>
    <w:rsid w:val="004248CB"/>
    <w:rsid w:val="0049351E"/>
    <w:rsid w:val="004B5E65"/>
    <w:rsid w:val="004D601B"/>
    <w:rsid w:val="004E6390"/>
    <w:rsid w:val="00536B76"/>
    <w:rsid w:val="005B35F1"/>
    <w:rsid w:val="005C1433"/>
    <w:rsid w:val="005D1D2F"/>
    <w:rsid w:val="005D4069"/>
    <w:rsid w:val="005E2806"/>
    <w:rsid w:val="005F16EA"/>
    <w:rsid w:val="006010A9"/>
    <w:rsid w:val="006150B7"/>
    <w:rsid w:val="00672064"/>
    <w:rsid w:val="00692917"/>
    <w:rsid w:val="006F5667"/>
    <w:rsid w:val="00705465"/>
    <w:rsid w:val="00735C94"/>
    <w:rsid w:val="007457EF"/>
    <w:rsid w:val="007811B3"/>
    <w:rsid w:val="00792F9A"/>
    <w:rsid w:val="007B2B80"/>
    <w:rsid w:val="007B40CC"/>
    <w:rsid w:val="007E0BF5"/>
    <w:rsid w:val="00817BD7"/>
    <w:rsid w:val="00841B21"/>
    <w:rsid w:val="00864FB4"/>
    <w:rsid w:val="00877D69"/>
    <w:rsid w:val="00886006"/>
    <w:rsid w:val="008908F8"/>
    <w:rsid w:val="00893F31"/>
    <w:rsid w:val="0089636E"/>
    <w:rsid w:val="008B7791"/>
    <w:rsid w:val="008F2424"/>
    <w:rsid w:val="009067B3"/>
    <w:rsid w:val="00933483"/>
    <w:rsid w:val="009404FA"/>
    <w:rsid w:val="0095027F"/>
    <w:rsid w:val="00960744"/>
    <w:rsid w:val="0096610D"/>
    <w:rsid w:val="009A023E"/>
    <w:rsid w:val="009B4E13"/>
    <w:rsid w:val="009C74A4"/>
    <w:rsid w:val="009D4BA1"/>
    <w:rsid w:val="00A024DA"/>
    <w:rsid w:val="00A269BA"/>
    <w:rsid w:val="00A30B67"/>
    <w:rsid w:val="00A3560F"/>
    <w:rsid w:val="00A35E0C"/>
    <w:rsid w:val="00A37564"/>
    <w:rsid w:val="00A54D1D"/>
    <w:rsid w:val="00A611F2"/>
    <w:rsid w:val="00A86A19"/>
    <w:rsid w:val="00A87AC6"/>
    <w:rsid w:val="00B05471"/>
    <w:rsid w:val="00B21CA8"/>
    <w:rsid w:val="00B31867"/>
    <w:rsid w:val="00B43106"/>
    <w:rsid w:val="00B76007"/>
    <w:rsid w:val="00C54973"/>
    <w:rsid w:val="00C57E42"/>
    <w:rsid w:val="00C60748"/>
    <w:rsid w:val="00C61590"/>
    <w:rsid w:val="00C802FF"/>
    <w:rsid w:val="00CB30A7"/>
    <w:rsid w:val="00CB750A"/>
    <w:rsid w:val="00CD6667"/>
    <w:rsid w:val="00CF1413"/>
    <w:rsid w:val="00CF2E69"/>
    <w:rsid w:val="00CF7676"/>
    <w:rsid w:val="00D070CB"/>
    <w:rsid w:val="00D11230"/>
    <w:rsid w:val="00D24F28"/>
    <w:rsid w:val="00D278B6"/>
    <w:rsid w:val="00D335C2"/>
    <w:rsid w:val="00D524F8"/>
    <w:rsid w:val="00D868E7"/>
    <w:rsid w:val="00DB296D"/>
    <w:rsid w:val="00DB5148"/>
    <w:rsid w:val="00DF7E42"/>
    <w:rsid w:val="00E202C8"/>
    <w:rsid w:val="00E47BD4"/>
    <w:rsid w:val="00E50E8C"/>
    <w:rsid w:val="00E77865"/>
    <w:rsid w:val="00E82987"/>
    <w:rsid w:val="00EC4BE0"/>
    <w:rsid w:val="00EE382C"/>
    <w:rsid w:val="00F04DE9"/>
    <w:rsid w:val="00F17CDE"/>
    <w:rsid w:val="00F21BC7"/>
    <w:rsid w:val="00F26CAF"/>
    <w:rsid w:val="00F40F6B"/>
    <w:rsid w:val="00F47A10"/>
    <w:rsid w:val="00F83DA3"/>
    <w:rsid w:val="00F90928"/>
    <w:rsid w:val="00FA366B"/>
    <w:rsid w:val="00FD4739"/>
    <w:rsid w:val="00F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8D691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nhideWhenUsed="1"/>
    <w:lsdException w:name="Subtitle" w:semiHidden="1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27"/>
    <w:pPr>
      <w:spacing w:after="0" w:line="250" w:lineRule="atLeast"/>
    </w:pPr>
    <w:rPr>
      <w:sz w:val="20"/>
    </w:rPr>
  </w:style>
  <w:style w:type="paragraph" w:styleId="Overskrift1">
    <w:name w:val="heading 1"/>
    <w:basedOn w:val="Modtageradresse"/>
    <w:next w:val="Normal"/>
    <w:link w:val="Overskrift1Tegn"/>
    <w:uiPriority w:val="9"/>
    <w:qFormat/>
    <w:rsid w:val="009A023E"/>
    <w:pPr>
      <w:outlineLvl w:val="0"/>
    </w:pPr>
    <w:rPr>
      <w:color w:val="AF292E" w:themeColor="text2"/>
      <w:sz w:val="60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9A023E"/>
    <w:pPr>
      <w:outlineLvl w:val="1"/>
    </w:pPr>
    <w:rPr>
      <w:b/>
      <w:color w:val="AF292E" w:themeColor="text2"/>
      <w:sz w:val="30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9A023E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9A02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9A02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F292E" w:themeColor="text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Afsenderadresse"/>
    <w:link w:val="SidehovedTegn"/>
    <w:uiPriority w:val="99"/>
    <w:rsid w:val="009A023E"/>
    <w:pPr>
      <w:jc w:val="right"/>
    </w:pPr>
    <w:rPr>
      <w:sz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9A023E"/>
    <w:rPr>
      <w:rFonts w:asciiTheme="majorHAnsi" w:eastAsiaTheme="majorEastAsia" w:hAnsiTheme="majorHAnsi" w:cstheme="majorBidi"/>
      <w:sz w:val="18"/>
      <w:szCs w:val="20"/>
    </w:rPr>
  </w:style>
  <w:style w:type="paragraph" w:styleId="Sidefod">
    <w:name w:val="footer"/>
    <w:basedOn w:val="Normal"/>
    <w:link w:val="SidefodTegn"/>
    <w:uiPriority w:val="99"/>
    <w:rsid w:val="009A023E"/>
    <w:pPr>
      <w:tabs>
        <w:tab w:val="center" w:pos="4819"/>
        <w:tab w:val="right" w:pos="9638"/>
      </w:tabs>
      <w:spacing w:line="240" w:lineRule="auto"/>
      <w:jc w:val="right"/>
    </w:pPr>
    <w:rPr>
      <w:sz w:val="18"/>
    </w:rPr>
  </w:style>
  <w:style w:type="character" w:customStyle="1" w:styleId="SidefodTegn">
    <w:name w:val="Sidefod Tegn"/>
    <w:basedOn w:val="Standardskrifttypeiafsnit"/>
    <w:link w:val="Sidefod"/>
    <w:uiPriority w:val="99"/>
    <w:rsid w:val="009A023E"/>
    <w:rPr>
      <w:sz w:val="18"/>
    </w:rPr>
  </w:style>
  <w:style w:type="paragraph" w:styleId="Brevhoved">
    <w:name w:val="Message Header"/>
    <w:basedOn w:val="Sidehoved"/>
    <w:link w:val="BrevhovedTegn"/>
    <w:uiPriority w:val="99"/>
    <w:semiHidden/>
    <w:rsid w:val="009A023E"/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A023E"/>
    <w:rPr>
      <w:rFonts w:asciiTheme="majorHAnsi" w:eastAsiaTheme="majorEastAsia" w:hAnsiTheme="majorHAnsi" w:cstheme="majorBidi"/>
      <w:sz w:val="18"/>
      <w:szCs w:val="20"/>
    </w:rPr>
  </w:style>
  <w:style w:type="paragraph" w:styleId="Afsenderadresse">
    <w:name w:val="envelope return"/>
    <w:basedOn w:val="Normal"/>
    <w:uiPriority w:val="99"/>
    <w:rsid w:val="009A023E"/>
    <w:pPr>
      <w:spacing w:line="200" w:lineRule="atLeast"/>
    </w:pPr>
    <w:rPr>
      <w:rFonts w:asciiTheme="majorHAnsi" w:eastAsiaTheme="majorEastAsia" w:hAnsiTheme="majorHAnsi" w:cstheme="majorBidi"/>
      <w:sz w:val="16"/>
      <w:szCs w:val="20"/>
    </w:rPr>
  </w:style>
  <w:style w:type="paragraph" w:styleId="Modtageradresse">
    <w:name w:val="envelope address"/>
    <w:basedOn w:val="Normal"/>
    <w:uiPriority w:val="2"/>
    <w:rsid w:val="009A023E"/>
    <w:rPr>
      <w:b/>
    </w:rPr>
  </w:style>
  <w:style w:type="table" w:styleId="Tabel-Gitter">
    <w:name w:val="Table Grid"/>
    <w:basedOn w:val="Tabel-Normal"/>
    <w:uiPriority w:val="59"/>
    <w:rsid w:val="009A0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hilsen">
    <w:name w:val="Closing"/>
    <w:basedOn w:val="Modtageradresse"/>
    <w:link w:val="SluthilsenTegn"/>
    <w:uiPriority w:val="99"/>
    <w:rsid w:val="009A023E"/>
    <w:pPr>
      <w:keepNext/>
      <w:keepLines/>
    </w:pPr>
  </w:style>
  <w:style w:type="character" w:customStyle="1" w:styleId="SluthilsenTegn">
    <w:name w:val="Sluthilsen Tegn"/>
    <w:basedOn w:val="Standardskrifttypeiafsnit"/>
    <w:link w:val="Sluthilsen"/>
    <w:uiPriority w:val="99"/>
    <w:rsid w:val="009A023E"/>
    <w:rPr>
      <w:b/>
      <w:sz w:val="19"/>
    </w:rPr>
  </w:style>
  <w:style w:type="character" w:styleId="Hyperlink">
    <w:name w:val="Hyperlink"/>
    <w:basedOn w:val="Standardskrifttypeiafsnit"/>
    <w:uiPriority w:val="99"/>
    <w:rsid w:val="009A023E"/>
    <w:rPr>
      <w:color w:val="000000" w:themeColor="text1"/>
      <w:u w:val="none"/>
    </w:rPr>
  </w:style>
  <w:style w:type="paragraph" w:customStyle="1" w:styleId="Venstrespalteoverskrift">
    <w:name w:val="Venstre spalte overskrift"/>
    <w:basedOn w:val="Afsenderadresse"/>
    <w:qFormat/>
    <w:rsid w:val="009A023E"/>
    <w:rPr>
      <w:b/>
    </w:rPr>
  </w:style>
  <w:style w:type="paragraph" w:styleId="Dato">
    <w:name w:val="Date"/>
    <w:basedOn w:val="Venstrespaltetekst"/>
    <w:next w:val="Normal"/>
    <w:link w:val="DatoTegn"/>
    <w:uiPriority w:val="99"/>
    <w:rsid w:val="00CF1413"/>
    <w:pPr>
      <w:framePr w:wrap="around"/>
    </w:pPr>
  </w:style>
  <w:style w:type="character" w:customStyle="1" w:styleId="DatoTegn">
    <w:name w:val="Dato Tegn"/>
    <w:basedOn w:val="Standardskrifttypeiafsnit"/>
    <w:link w:val="Dato"/>
    <w:uiPriority w:val="99"/>
    <w:rsid w:val="00CF1413"/>
    <w:rPr>
      <w:rFonts w:asciiTheme="majorHAnsi" w:eastAsiaTheme="majorEastAsia" w:hAnsiTheme="majorHAnsi" w:cstheme="majorBidi"/>
      <w:sz w:val="16"/>
      <w:szCs w:val="20"/>
      <w:lang w:eastAsia="da-DK"/>
    </w:rPr>
  </w:style>
  <w:style w:type="character" w:styleId="Sidetal">
    <w:name w:val="page number"/>
    <w:basedOn w:val="Standardskrifttypeiafsnit"/>
    <w:uiPriority w:val="99"/>
    <w:rsid w:val="00877D69"/>
    <w:rPr>
      <w:color w:val="000000" w:themeColor="text1"/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A023E"/>
    <w:rPr>
      <w:b/>
      <w:color w:val="AF292E" w:themeColor="text2"/>
      <w:sz w:val="6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A023E"/>
    <w:rPr>
      <w:b/>
      <w:color w:val="AF292E" w:themeColor="text2"/>
      <w:sz w:val="3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A023E"/>
    <w:rPr>
      <w:rFonts w:asciiTheme="majorHAnsi" w:eastAsiaTheme="majorEastAsia" w:hAnsiTheme="majorHAnsi" w:cstheme="majorBidi"/>
      <w:b/>
      <w:sz w:val="19"/>
      <w:szCs w:val="24"/>
    </w:rPr>
  </w:style>
  <w:style w:type="paragraph" w:styleId="Listeafsnit">
    <w:name w:val="List Paragraph"/>
    <w:basedOn w:val="Normal"/>
    <w:uiPriority w:val="34"/>
    <w:qFormat/>
    <w:rsid w:val="00D11230"/>
    <w:pPr>
      <w:numPr>
        <w:numId w:val="1"/>
      </w:numPr>
      <w:contextualSpacing/>
    </w:pPr>
  </w:style>
  <w:style w:type="paragraph" w:styleId="Overskrift">
    <w:name w:val="TOC Heading"/>
    <w:basedOn w:val="Overskrift2"/>
    <w:next w:val="Normal"/>
    <w:uiPriority w:val="39"/>
    <w:qFormat/>
    <w:rsid w:val="009A023E"/>
    <w:rPr>
      <w:sz w:val="60"/>
    </w:rPr>
  </w:style>
  <w:style w:type="paragraph" w:styleId="Brdtekst">
    <w:name w:val="Body Text"/>
    <w:basedOn w:val="Normal"/>
    <w:link w:val="BrdtekstTegn"/>
    <w:uiPriority w:val="99"/>
    <w:rsid w:val="009A023E"/>
  </w:style>
  <w:style w:type="character" w:customStyle="1" w:styleId="BrdtekstTegn">
    <w:name w:val="Brødtekst Tegn"/>
    <w:basedOn w:val="Standardskrifttypeiafsnit"/>
    <w:link w:val="Brdtekst"/>
    <w:uiPriority w:val="99"/>
    <w:rsid w:val="009A023E"/>
    <w:rPr>
      <w:sz w:val="19"/>
    </w:rPr>
  </w:style>
  <w:style w:type="paragraph" w:styleId="Billedtekst">
    <w:name w:val="caption"/>
    <w:basedOn w:val="Normal"/>
    <w:next w:val="Normal"/>
    <w:uiPriority w:val="35"/>
    <w:qFormat/>
    <w:rsid w:val="009A023E"/>
    <w:pPr>
      <w:spacing w:after="200" w:line="240" w:lineRule="auto"/>
    </w:pPr>
    <w:rPr>
      <w:i/>
      <w:iCs/>
      <w:color w:val="AF292E" w:themeColor="text2"/>
      <w:sz w:val="18"/>
      <w:szCs w:val="18"/>
    </w:rPr>
  </w:style>
  <w:style w:type="paragraph" w:styleId="Indholdsfortegnelse1">
    <w:name w:val="toc 1"/>
    <w:basedOn w:val="Normal"/>
    <w:next w:val="Normal"/>
    <w:autoRedefine/>
    <w:uiPriority w:val="39"/>
    <w:rsid w:val="009A023E"/>
    <w:pPr>
      <w:tabs>
        <w:tab w:val="right" w:leader="dot" w:pos="8494"/>
      </w:tabs>
      <w:spacing w:before="200" w:after="100"/>
    </w:pPr>
    <w:rPr>
      <w:color w:val="AF292E" w:themeColor="text2"/>
    </w:rPr>
  </w:style>
  <w:style w:type="paragraph" w:styleId="Indholdsfortegnelse2">
    <w:name w:val="toc 2"/>
    <w:basedOn w:val="Normal"/>
    <w:next w:val="Normal"/>
    <w:autoRedefine/>
    <w:uiPriority w:val="39"/>
    <w:rsid w:val="009A023E"/>
    <w:pPr>
      <w:spacing w:after="100"/>
    </w:pPr>
  </w:style>
  <w:style w:type="paragraph" w:styleId="Indholdsfortegnelse3">
    <w:name w:val="toc 3"/>
    <w:basedOn w:val="Normal"/>
    <w:next w:val="Normal"/>
    <w:autoRedefine/>
    <w:uiPriority w:val="39"/>
    <w:rsid w:val="009A023E"/>
    <w:pPr>
      <w:tabs>
        <w:tab w:val="right" w:leader="dot" w:pos="8494"/>
      </w:tabs>
      <w:spacing w:after="100"/>
    </w:pPr>
  </w:style>
  <w:style w:type="paragraph" w:styleId="Indholdsfortegnelse4">
    <w:name w:val="toc 4"/>
    <w:basedOn w:val="Normal"/>
    <w:next w:val="Normal"/>
    <w:autoRedefine/>
    <w:uiPriority w:val="39"/>
    <w:rsid w:val="009A023E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rsid w:val="009A023E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rsid w:val="009A023E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rsid w:val="009A023E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rsid w:val="009A023E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rsid w:val="009A023E"/>
    <w:pPr>
      <w:spacing w:after="100"/>
      <w:ind w:left="1600"/>
    </w:pPr>
  </w:style>
  <w:style w:type="table" w:customStyle="1" w:styleId="Tabel-Gitter1">
    <w:name w:val="Tabel - Gitter1"/>
    <w:basedOn w:val="Tabel-Normal"/>
    <w:next w:val="Tabel-Gitter"/>
    <w:uiPriority w:val="59"/>
    <w:rsid w:val="009A02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nstrespaltetekst">
    <w:name w:val="Venstre spalte tekst"/>
    <w:basedOn w:val="Afsenderadresse"/>
    <w:qFormat/>
    <w:rsid w:val="009A023E"/>
    <w:pPr>
      <w:framePr w:wrap="around" w:vAnchor="page" w:hAnchor="page" w:x="795" w:y="5784"/>
      <w:suppressOverlap/>
    </w:pPr>
    <w:rPr>
      <w:lang w:eastAsia="da-DK"/>
    </w:rPr>
  </w:style>
  <w:style w:type="paragraph" w:styleId="Undertitel">
    <w:name w:val="Subtitle"/>
    <w:basedOn w:val="Normal"/>
    <w:link w:val="UndertitelTegn"/>
    <w:uiPriority w:val="11"/>
    <w:qFormat/>
    <w:rsid w:val="009A023E"/>
    <w:pPr>
      <w:numPr>
        <w:ilvl w:val="1"/>
      </w:numPr>
      <w:tabs>
        <w:tab w:val="left" w:pos="4253"/>
      </w:tabs>
      <w:spacing w:line="320" w:lineRule="exact"/>
    </w:pPr>
    <w:rPr>
      <w:rFonts w:eastAsiaTheme="minorEastAsia"/>
      <w:color w:val="FFFFFF" w:themeColor="background1"/>
      <w:spacing w:val="15"/>
      <w:sz w:val="26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A023E"/>
    <w:rPr>
      <w:rFonts w:eastAsiaTheme="minorEastAsia"/>
      <w:color w:val="FFFFFF" w:themeColor="background1"/>
      <w:spacing w:val="15"/>
      <w:sz w:val="26"/>
    </w:rPr>
  </w:style>
  <w:style w:type="paragraph" w:customStyle="1" w:styleId="Kolofon">
    <w:name w:val="Kolofon"/>
    <w:basedOn w:val="Normal"/>
    <w:qFormat/>
    <w:rsid w:val="009A023E"/>
    <w:rPr>
      <w:bCs/>
      <w:color w:val="000000" w:themeColor="text1"/>
      <w:szCs w:val="20"/>
    </w:rPr>
  </w:style>
  <w:style w:type="paragraph" w:styleId="Opstilling-punkttegn">
    <w:name w:val="List Bullet"/>
    <w:basedOn w:val="Normal"/>
    <w:next w:val="Normal"/>
    <w:uiPriority w:val="99"/>
    <w:rsid w:val="009A023E"/>
    <w:pPr>
      <w:ind w:left="284" w:hanging="284"/>
      <w:contextualSpacing/>
    </w:pPr>
  </w:style>
  <w:style w:type="paragraph" w:styleId="Opstilling-punkttegn2">
    <w:name w:val="List Bullet 2"/>
    <w:basedOn w:val="Normal"/>
    <w:uiPriority w:val="99"/>
    <w:rsid w:val="009A023E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rsid w:val="009A023E"/>
    <w:pPr>
      <w:numPr>
        <w:numId w:val="7"/>
      </w:numPr>
      <w:contextualSpacing/>
    </w:pPr>
  </w:style>
  <w:style w:type="paragraph" w:styleId="Opstilling-punkttegn4">
    <w:name w:val="List Bullet 4"/>
    <w:basedOn w:val="Normal"/>
    <w:uiPriority w:val="99"/>
    <w:rsid w:val="009A023E"/>
    <w:pPr>
      <w:numPr>
        <w:numId w:val="9"/>
      </w:numPr>
      <w:contextualSpacing/>
    </w:pPr>
  </w:style>
  <w:style w:type="paragraph" w:styleId="Opstilling-punkttegn5">
    <w:name w:val="List Bullet 5"/>
    <w:basedOn w:val="Normal"/>
    <w:uiPriority w:val="99"/>
    <w:rsid w:val="009A023E"/>
    <w:pPr>
      <w:numPr>
        <w:numId w:val="11"/>
      </w:numPr>
      <w:contextualSpacing/>
    </w:pPr>
  </w:style>
  <w:style w:type="paragraph" w:styleId="Opstilling-talellerbogst">
    <w:name w:val="List Number"/>
    <w:basedOn w:val="Normal"/>
    <w:uiPriority w:val="99"/>
    <w:rsid w:val="009A023E"/>
    <w:pPr>
      <w:numPr>
        <w:numId w:val="13"/>
      </w:numPr>
      <w:contextualSpacing/>
    </w:pPr>
  </w:style>
  <w:style w:type="paragraph" w:styleId="Opstilling-talellerbogst2">
    <w:name w:val="List Number 2"/>
    <w:basedOn w:val="Normal"/>
    <w:uiPriority w:val="99"/>
    <w:rsid w:val="009A023E"/>
    <w:pPr>
      <w:numPr>
        <w:numId w:val="15"/>
      </w:numPr>
      <w:contextualSpacing/>
    </w:pPr>
  </w:style>
  <w:style w:type="paragraph" w:styleId="Opstilling-talellerbogst3">
    <w:name w:val="List Number 3"/>
    <w:basedOn w:val="Normal"/>
    <w:uiPriority w:val="99"/>
    <w:rsid w:val="009A023E"/>
    <w:pPr>
      <w:numPr>
        <w:numId w:val="17"/>
      </w:numPr>
      <w:contextualSpacing/>
    </w:pPr>
  </w:style>
  <w:style w:type="paragraph" w:styleId="Opstilling-talellerbogst4">
    <w:name w:val="List Number 4"/>
    <w:basedOn w:val="Normal"/>
    <w:uiPriority w:val="99"/>
    <w:rsid w:val="009A023E"/>
    <w:pPr>
      <w:numPr>
        <w:numId w:val="19"/>
      </w:numPr>
      <w:contextualSpacing/>
    </w:pPr>
  </w:style>
  <w:style w:type="paragraph" w:styleId="Opstilling-talellerbogst5">
    <w:name w:val="List Number 5"/>
    <w:basedOn w:val="Normal"/>
    <w:uiPriority w:val="99"/>
    <w:rsid w:val="009A023E"/>
    <w:pPr>
      <w:numPr>
        <w:numId w:val="21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9A023E"/>
    <w:rPr>
      <w:rFonts w:asciiTheme="majorHAnsi" w:eastAsiaTheme="majorEastAsia" w:hAnsiTheme="majorHAnsi" w:cstheme="majorBidi"/>
      <w:i/>
      <w:iCs/>
      <w:color w:val="000000" w:themeColor="text1"/>
      <w:sz w:val="19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9A023E"/>
    <w:rPr>
      <w:rFonts w:asciiTheme="majorHAnsi" w:eastAsiaTheme="majorEastAsia" w:hAnsiTheme="majorHAnsi" w:cstheme="majorBidi"/>
      <w:color w:val="AF292E" w:themeColor="text2"/>
      <w:sz w:val="19"/>
    </w:rPr>
  </w:style>
  <w:style w:type="character" w:styleId="Pladsholdertekst">
    <w:name w:val="Placeholder Text"/>
    <w:basedOn w:val="Standardskrifttypeiafsnit"/>
    <w:uiPriority w:val="99"/>
    <w:rsid w:val="009A023E"/>
    <w:rPr>
      <w:rFonts w:asciiTheme="minorHAnsi" w:hAnsiTheme="minorHAnsi"/>
      <w:color w:val="000000" w:themeColor="text1"/>
      <w:sz w:val="18"/>
    </w:rPr>
  </w:style>
  <w:style w:type="paragraph" w:styleId="Titel">
    <w:name w:val="Title"/>
    <w:basedOn w:val="Normal"/>
    <w:next w:val="Undertitel"/>
    <w:link w:val="TitelTegn"/>
    <w:uiPriority w:val="10"/>
    <w:qFormat/>
    <w:rsid w:val="009A023E"/>
    <w:pPr>
      <w:tabs>
        <w:tab w:val="left" w:pos="4253"/>
      </w:tabs>
      <w:spacing w:line="660" w:lineRule="exact"/>
    </w:pPr>
    <w:rPr>
      <w:rFonts w:asciiTheme="majorHAnsi" w:eastAsiaTheme="majorEastAsia" w:hAnsiTheme="majorHAnsi" w:cstheme="majorBidi"/>
      <w:color w:val="AF292E" w:themeColor="text2"/>
      <w:spacing w:val="-10"/>
      <w:kern w:val="28"/>
      <w:sz w:val="6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A023E"/>
    <w:rPr>
      <w:rFonts w:asciiTheme="majorHAnsi" w:eastAsiaTheme="majorEastAsia" w:hAnsiTheme="majorHAnsi" w:cstheme="majorBidi"/>
      <w:color w:val="AF292E" w:themeColor="text2"/>
      <w:spacing w:val="-10"/>
      <w:kern w:val="28"/>
      <w:sz w:val="6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613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61375"/>
    <w:rPr>
      <w:rFonts w:ascii="Segoe UI" w:hAnsi="Segoe UI" w:cs="Segoe UI"/>
      <w:sz w:val="18"/>
      <w:szCs w:val="18"/>
    </w:rPr>
  </w:style>
  <w:style w:type="paragraph" w:customStyle="1" w:styleId="NavnNavnesen">
    <w:name w:val="Navn Navnesen"/>
    <w:basedOn w:val="Normal"/>
    <w:next w:val="Normal"/>
    <w:uiPriority w:val="2"/>
    <w:qFormat/>
    <w:rsid w:val="007B2B80"/>
    <w:rPr>
      <w:b/>
    </w:rPr>
  </w:style>
  <w:style w:type="paragraph" w:styleId="Fodnotetekst">
    <w:name w:val="footnote text"/>
    <w:basedOn w:val="Normal"/>
    <w:link w:val="FodnotetekstTegn"/>
    <w:uiPriority w:val="99"/>
    <w:rsid w:val="00373D27"/>
    <w:pPr>
      <w:spacing w:line="240" w:lineRule="auto"/>
    </w:pPr>
    <w:rPr>
      <w:sz w:val="18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73D27"/>
    <w:rPr>
      <w:sz w:val="18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8600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8600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8600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8600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86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33550\AppData\Local\cBrain\F2\.tmp\b2e2831adb44437ba31ce1f2ad89c733.dotx" TargetMode="External"/></Relationships>
</file>

<file path=word/theme/theme1.xml><?xml version="1.0" encoding="utf-8"?>
<a:theme xmlns:a="http://schemas.openxmlformats.org/drawingml/2006/main" name="Tema1">
  <a:themeElements>
    <a:clrScheme name="Socialstyrelsen PPT">
      <a:dk1>
        <a:sysClr val="windowText" lastClr="000000"/>
      </a:dk1>
      <a:lt1>
        <a:sysClr val="window" lastClr="FFFFFF"/>
      </a:lt1>
      <a:dk2>
        <a:srgbClr val="AF292E"/>
      </a:dk2>
      <a:lt2>
        <a:srgbClr val="797777"/>
      </a:lt2>
      <a:accent1>
        <a:srgbClr val="C27030"/>
      </a:accent1>
      <a:accent2>
        <a:srgbClr val="6C8777"/>
      </a:accent2>
      <a:accent3>
        <a:srgbClr val="595959"/>
      </a:accent3>
      <a:accent4>
        <a:srgbClr val="E4BC2F"/>
      </a:accent4>
      <a:accent5>
        <a:srgbClr val="7090AD"/>
      </a:accent5>
      <a:accent6>
        <a:srgbClr val="7C7679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Custom Color 1">
      <a:srgbClr val="E9D392"/>
    </a:custClr>
    <a:custClr name="Custom Color 2">
      <a:srgbClr val="BAD9C1"/>
    </a:custClr>
    <a:custClr name="Custom Color 3">
      <a:srgbClr val="C6C7C9"/>
    </a:custClr>
    <a:custClr name="Custom Color 4">
      <a:srgbClr val="ECE38A"/>
    </a:custClr>
    <a:custClr name="Custom Color 5">
      <a:srgbClr val="CDE7EE"/>
    </a:custClr>
    <a:custClr name="Custom Color 6">
      <a:srgbClr val="BCB5B2"/>
    </a:custClr>
    <a:custClr name="Custom Color 7">
      <a:srgbClr val="D2E4BE"/>
    </a:custClr>
    <a:custClr name="Custom Color 8">
      <a:srgbClr val="CDDEF3"/>
    </a:custClr>
    <a:custClr name="Custom Color 9">
      <a:srgbClr val="DED5CB"/>
    </a:custClr>
    <a:custClr name="Custom Color 10">
      <a:srgbClr val="F9F8E0"/>
    </a:custClr>
  </a:custClrLst>
  <a:extLst>
    <a:ext uri="{05A4C25C-085E-4340-85A3-A5531E510DB2}">
      <thm15:themeFamily xmlns:thm15="http://schemas.microsoft.com/office/thememl/2012/main" name="Tema1" id="{BC43B9C1-F9CC-4921-9E7B-3F4F58DC855D}" vid="{6FF48C45-51A6-4021-BDCA-26709926E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B4930-AD8C-4896-BE4C-F175F268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b2e2831adb44437ba31ce1f2ad89c733.dotx</Template>
  <TotalTime>0</TotalTime>
  <Pages>1</Pages>
  <Words>188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2026-08-11T09:50:00Z</dcterms:created>
  <dcterms:modified xsi:type="dcterms:W3CDTF">2026-08-11T09:50:00Z</dcterms:modified>
</cp:coreProperties>
</file>